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151" w:rsidRDefault="00C34151" w:rsidP="00AC6049">
      <w:pPr>
        <w:ind w:left="4320" w:hanging="4320"/>
        <w:rPr>
          <w:b/>
          <w:bCs/>
        </w:rPr>
      </w:pPr>
      <w:r>
        <w:rPr>
          <w:b/>
          <w:bCs/>
        </w:rPr>
        <w:t>ĐẢNG BỘ SỞ GIÁO DỤC VÀ ĐÀO TẠO</w:t>
      </w:r>
    </w:p>
    <w:p w:rsidR="00C34151" w:rsidRDefault="00C34151" w:rsidP="00AC6049">
      <w:pPr>
        <w:ind w:left="4320" w:hanging="4320"/>
        <w:rPr>
          <w:b/>
          <w:bCs/>
        </w:rPr>
      </w:pPr>
      <w:r>
        <w:rPr>
          <w:b/>
          <w:bCs/>
        </w:rPr>
        <w:t>ĐẢNG (CHI) BỘ …………………..</w:t>
      </w:r>
    </w:p>
    <w:p w:rsidR="00C34151" w:rsidRDefault="00C34151" w:rsidP="00160888">
      <w:pPr>
        <w:ind w:left="4320" w:hanging="4320"/>
        <w:rPr>
          <w:b/>
          <w:bCs/>
        </w:rPr>
      </w:pPr>
      <w:r>
        <w:rPr>
          <w:b/>
          <w:bCs/>
        </w:rPr>
        <w:t xml:space="preserve">                                 *</w:t>
      </w:r>
    </w:p>
    <w:p w:rsidR="00C34151" w:rsidRDefault="00C34151" w:rsidP="00AC6049">
      <w:pPr>
        <w:ind w:left="2160" w:hanging="540"/>
        <w:rPr>
          <w:b/>
          <w:bCs/>
        </w:rPr>
      </w:pPr>
      <w:r w:rsidRPr="00D93383">
        <w:rPr>
          <w:b/>
          <w:bCs/>
        </w:rPr>
        <w:t>CHƯƠNG TRÌNH CHI TIẾT</w:t>
      </w:r>
      <w:r>
        <w:rPr>
          <w:b/>
          <w:bCs/>
        </w:rPr>
        <w:t xml:space="preserve"> ĐẠI HỘI ĐẠI BIỂU ĐẢNG (CHI) BỘ ………………………………</w:t>
      </w:r>
    </w:p>
    <w:p w:rsidR="00C34151" w:rsidRDefault="00C34151" w:rsidP="00AC6049">
      <w:pPr>
        <w:ind w:left="4320" w:hanging="1080"/>
        <w:rPr>
          <w:b/>
          <w:bCs/>
        </w:rPr>
      </w:pPr>
      <w:r>
        <w:rPr>
          <w:b/>
          <w:bCs/>
        </w:rPr>
        <w:t xml:space="preserve">                          ( thứ ……., ngày …../…../201….)</w:t>
      </w:r>
    </w:p>
    <w:p w:rsidR="00C34151" w:rsidRPr="009B78D4" w:rsidRDefault="00C34151" w:rsidP="00AC6049">
      <w:pPr>
        <w:ind w:left="4320" w:firstLine="720"/>
        <w:rPr>
          <w:b/>
          <w:bCs/>
          <w:sz w:val="26"/>
          <w:szCs w:val="26"/>
        </w:rPr>
      </w:pPr>
    </w:p>
    <w:tbl>
      <w:tblPr>
        <w:tblW w:w="140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20"/>
        <w:gridCol w:w="1980"/>
        <w:gridCol w:w="1440"/>
      </w:tblGrid>
      <w:tr w:rsidR="00C34151" w:rsidRPr="009B78D4">
        <w:trPr>
          <w:trHeight w:val="468"/>
        </w:trPr>
        <w:tc>
          <w:tcPr>
            <w:tcW w:w="10620" w:type="dxa"/>
          </w:tcPr>
          <w:p w:rsidR="00C34151" w:rsidRPr="00011344" w:rsidRDefault="00C34151" w:rsidP="00011344">
            <w:pPr>
              <w:ind w:left="720"/>
              <w:jc w:val="center"/>
              <w:rPr>
                <w:b/>
                <w:bCs/>
                <w:sz w:val="26"/>
                <w:szCs w:val="26"/>
              </w:rPr>
            </w:pPr>
            <w:r w:rsidRPr="00011344">
              <w:rPr>
                <w:b/>
                <w:bCs/>
                <w:sz w:val="26"/>
                <w:szCs w:val="26"/>
              </w:rPr>
              <w:t>NỘI DUNG</w:t>
            </w:r>
          </w:p>
        </w:tc>
        <w:tc>
          <w:tcPr>
            <w:tcW w:w="1980" w:type="dxa"/>
          </w:tcPr>
          <w:p w:rsidR="00C34151" w:rsidRPr="00011344" w:rsidRDefault="00C34151" w:rsidP="00011344">
            <w:pPr>
              <w:jc w:val="center"/>
              <w:rPr>
                <w:b/>
                <w:bCs/>
                <w:sz w:val="26"/>
                <w:szCs w:val="26"/>
              </w:rPr>
            </w:pPr>
            <w:r w:rsidRPr="00011344">
              <w:rPr>
                <w:b/>
                <w:bCs/>
                <w:sz w:val="26"/>
                <w:szCs w:val="26"/>
              </w:rPr>
              <w:t>PHÂN CÔNG</w:t>
            </w:r>
          </w:p>
        </w:tc>
        <w:tc>
          <w:tcPr>
            <w:tcW w:w="1440" w:type="dxa"/>
          </w:tcPr>
          <w:p w:rsidR="00C34151" w:rsidRPr="00011344" w:rsidRDefault="00C34151" w:rsidP="00011344">
            <w:pPr>
              <w:ind w:left="252" w:hanging="252"/>
              <w:jc w:val="center"/>
              <w:rPr>
                <w:b/>
                <w:bCs/>
                <w:sz w:val="26"/>
                <w:szCs w:val="26"/>
              </w:rPr>
            </w:pPr>
            <w:r w:rsidRPr="00011344">
              <w:rPr>
                <w:b/>
                <w:bCs/>
                <w:sz w:val="26"/>
                <w:szCs w:val="26"/>
              </w:rPr>
              <w:t>GHI CHÚ</w:t>
            </w:r>
          </w:p>
        </w:tc>
      </w:tr>
      <w:tr w:rsidR="00C34151" w:rsidRPr="009B78D4">
        <w:trPr>
          <w:trHeight w:val="70"/>
        </w:trPr>
        <w:tc>
          <w:tcPr>
            <w:tcW w:w="10620" w:type="dxa"/>
          </w:tcPr>
          <w:p w:rsidR="00C34151" w:rsidRPr="00011344" w:rsidRDefault="00C34151" w:rsidP="00011344">
            <w:pPr>
              <w:numPr>
                <w:ilvl w:val="0"/>
                <w:numId w:val="1"/>
              </w:numPr>
              <w:tabs>
                <w:tab w:val="clear" w:pos="720"/>
              </w:tabs>
              <w:jc w:val="both"/>
              <w:rPr>
                <w:b/>
                <w:bCs/>
                <w:sz w:val="26"/>
                <w:szCs w:val="26"/>
              </w:rPr>
            </w:pPr>
            <w:r w:rsidRPr="00011344">
              <w:rPr>
                <w:b/>
                <w:bCs/>
                <w:sz w:val="26"/>
                <w:szCs w:val="26"/>
              </w:rPr>
              <w:t>Nghi thức Đại hội</w:t>
            </w:r>
          </w:p>
          <w:p w:rsidR="00C34151" w:rsidRPr="00011344" w:rsidRDefault="00C34151" w:rsidP="00011344">
            <w:pPr>
              <w:shd w:val="clear" w:color="auto" w:fill="FFFFFF"/>
              <w:spacing w:before="40" w:after="40"/>
              <w:ind w:firstLine="702"/>
              <w:jc w:val="both"/>
              <w:rPr>
                <w:b/>
                <w:bCs/>
                <w:sz w:val="26"/>
                <w:szCs w:val="26"/>
              </w:rPr>
            </w:pPr>
            <w:r w:rsidRPr="00011344">
              <w:rPr>
                <w:b/>
                <w:bCs/>
                <w:sz w:val="26"/>
                <w:szCs w:val="26"/>
              </w:rPr>
              <w:t>1. Chào cờ (hát Quốc ca, Quốc tế ca).</w:t>
            </w:r>
          </w:p>
          <w:p w:rsidR="00C34151" w:rsidRPr="00011344" w:rsidRDefault="00C34151" w:rsidP="00011344">
            <w:pPr>
              <w:spacing w:before="120" w:after="120"/>
              <w:ind w:firstLine="1152"/>
              <w:jc w:val="both"/>
              <w:rPr>
                <w:sz w:val="26"/>
                <w:szCs w:val="26"/>
              </w:rPr>
            </w:pPr>
            <w:r w:rsidRPr="00011344">
              <w:rPr>
                <w:sz w:val="26"/>
                <w:szCs w:val="26"/>
              </w:rPr>
              <w:t>Trân trọng kính mời Đoàn chủ tịch, Đoàn thư ký lên vị trí làm việc và điều khiển Chương trình đại hội</w:t>
            </w:r>
          </w:p>
          <w:p w:rsidR="00C34151" w:rsidRPr="00011344" w:rsidRDefault="00C34151" w:rsidP="00011344">
            <w:pPr>
              <w:shd w:val="clear" w:color="auto" w:fill="FFFFFF"/>
              <w:spacing w:before="40" w:after="40"/>
              <w:ind w:firstLine="702"/>
              <w:jc w:val="both"/>
              <w:rPr>
                <w:b/>
                <w:bCs/>
                <w:sz w:val="26"/>
                <w:szCs w:val="26"/>
              </w:rPr>
            </w:pPr>
            <w:r w:rsidRPr="00011344">
              <w:rPr>
                <w:b/>
                <w:bCs/>
                <w:sz w:val="26"/>
                <w:szCs w:val="26"/>
              </w:rPr>
              <w:t>2. Diễn văn khai mạc.</w:t>
            </w:r>
          </w:p>
          <w:p w:rsidR="00C34151" w:rsidRPr="00011344" w:rsidRDefault="00C34151" w:rsidP="00011344">
            <w:pPr>
              <w:spacing w:before="120" w:after="120"/>
              <w:ind w:left="-108" w:firstLine="1260"/>
              <w:rPr>
                <w:sz w:val="26"/>
                <w:szCs w:val="26"/>
              </w:rPr>
            </w:pPr>
            <w:r w:rsidRPr="00011344">
              <w:rPr>
                <w:sz w:val="26"/>
                <w:szCs w:val="26"/>
              </w:rPr>
              <w:t>Kính mời đ/c ……………………… lên khai mạc ĐH</w:t>
            </w:r>
          </w:p>
          <w:p w:rsidR="00C34151" w:rsidRPr="00011344" w:rsidRDefault="00C34151" w:rsidP="00011344">
            <w:pPr>
              <w:shd w:val="clear" w:color="auto" w:fill="FFFFFF"/>
              <w:spacing w:before="40" w:after="40"/>
              <w:ind w:firstLine="720"/>
              <w:jc w:val="both"/>
              <w:rPr>
                <w:b/>
                <w:bCs/>
                <w:sz w:val="26"/>
                <w:szCs w:val="26"/>
              </w:rPr>
            </w:pPr>
            <w:r w:rsidRPr="00011344">
              <w:rPr>
                <w:b/>
                <w:bCs/>
                <w:sz w:val="26"/>
                <w:szCs w:val="26"/>
              </w:rPr>
              <w:t>3. Tuyên bố lý do</w:t>
            </w:r>
          </w:p>
          <w:p w:rsidR="00C34151" w:rsidRPr="00011344" w:rsidRDefault="00C34151" w:rsidP="00011344">
            <w:pPr>
              <w:spacing w:before="120" w:after="120"/>
              <w:ind w:firstLine="1152"/>
              <w:jc w:val="both"/>
              <w:rPr>
                <w:sz w:val="26"/>
                <w:szCs w:val="26"/>
              </w:rPr>
            </w:pPr>
            <w:r w:rsidRPr="00011344">
              <w:rPr>
                <w:sz w:val="26"/>
                <w:szCs w:val="26"/>
              </w:rPr>
              <w:t>Thực hiện chỉ đạo của Đảng bộ Sở Giáo dục và Đào tạo về Đại hội Đảng bộ các cấp tiến tới Đại hội Đảng toàn quốc lần thứ XII. Hôm nay Đảng (chi) bộ ……….. tổ chức Đại hội Đảng (chi) bộ ………..nhiệm kỳ 2010-2015. Đó là lý do của Đại hội hôm nay.</w:t>
            </w:r>
          </w:p>
          <w:p w:rsidR="00C34151" w:rsidRPr="00011344" w:rsidRDefault="00C34151" w:rsidP="00011344">
            <w:pPr>
              <w:shd w:val="clear" w:color="auto" w:fill="FFFFFF"/>
              <w:spacing w:before="40" w:after="40"/>
              <w:ind w:firstLine="720"/>
              <w:jc w:val="both"/>
              <w:rPr>
                <w:b/>
                <w:bCs/>
                <w:sz w:val="26"/>
                <w:szCs w:val="26"/>
              </w:rPr>
            </w:pPr>
            <w:r w:rsidRPr="00011344">
              <w:rPr>
                <w:b/>
                <w:bCs/>
                <w:sz w:val="26"/>
                <w:szCs w:val="26"/>
              </w:rPr>
              <w:t>4. Giới thiệu đại biểu tham dự đại hội.</w:t>
            </w:r>
          </w:p>
          <w:p w:rsidR="00C34151" w:rsidRPr="00011344" w:rsidRDefault="00C34151" w:rsidP="00011344">
            <w:pPr>
              <w:spacing w:before="120" w:after="120"/>
              <w:ind w:firstLine="1152"/>
              <w:jc w:val="both"/>
              <w:rPr>
                <w:sz w:val="26"/>
                <w:szCs w:val="26"/>
              </w:rPr>
            </w:pPr>
            <w:r w:rsidRPr="00011344">
              <w:rPr>
                <w:sz w:val="26"/>
                <w:szCs w:val="26"/>
              </w:rPr>
              <w:t>Đến tham dự Đại hội chúng tôi vui mừng được đón tiếp các đ/c đại biểu:</w:t>
            </w:r>
          </w:p>
          <w:p w:rsidR="00C34151" w:rsidRPr="00011344" w:rsidRDefault="00C34151" w:rsidP="00011344">
            <w:pPr>
              <w:spacing w:before="120" w:after="120"/>
              <w:ind w:firstLine="1152"/>
              <w:jc w:val="both"/>
              <w:rPr>
                <w:sz w:val="26"/>
                <w:szCs w:val="26"/>
              </w:rPr>
            </w:pPr>
            <w:r w:rsidRPr="00011344">
              <w:rPr>
                <w:sz w:val="26"/>
                <w:szCs w:val="26"/>
              </w:rPr>
              <w:t>1/Đ/c…………………………………………..</w:t>
            </w:r>
          </w:p>
          <w:p w:rsidR="00C34151" w:rsidRPr="00011344" w:rsidRDefault="00C34151" w:rsidP="00011344">
            <w:pPr>
              <w:spacing w:before="120" w:after="120"/>
              <w:ind w:firstLine="1152"/>
              <w:jc w:val="both"/>
              <w:rPr>
                <w:sz w:val="26"/>
                <w:szCs w:val="26"/>
              </w:rPr>
            </w:pPr>
            <w:r w:rsidRPr="00011344">
              <w:rPr>
                <w:sz w:val="26"/>
                <w:szCs w:val="26"/>
              </w:rPr>
              <w:t>2/ Đ/c …………………………………………</w:t>
            </w:r>
          </w:p>
          <w:p w:rsidR="00C34151" w:rsidRPr="00011344" w:rsidRDefault="00C34151" w:rsidP="00011344">
            <w:pPr>
              <w:spacing w:before="120" w:after="120"/>
              <w:ind w:firstLine="1152"/>
              <w:jc w:val="both"/>
              <w:rPr>
                <w:sz w:val="26"/>
                <w:szCs w:val="26"/>
              </w:rPr>
            </w:pPr>
            <w:r w:rsidRPr="00011344">
              <w:rPr>
                <w:sz w:val="26"/>
                <w:szCs w:val="26"/>
              </w:rPr>
              <w:t>Về phía Đảng (chi) bộ……….. Trân trọng giới thiệu có đ/c ……………………...</w:t>
            </w:r>
          </w:p>
          <w:p w:rsidR="00C34151" w:rsidRPr="00011344" w:rsidRDefault="00C34151" w:rsidP="00011344">
            <w:pPr>
              <w:spacing w:before="120" w:after="120"/>
              <w:ind w:firstLine="1152"/>
              <w:jc w:val="both"/>
              <w:rPr>
                <w:sz w:val="26"/>
                <w:szCs w:val="26"/>
              </w:rPr>
            </w:pPr>
            <w:r w:rsidRPr="00011344">
              <w:rPr>
                <w:sz w:val="26"/>
                <w:szCs w:val="26"/>
              </w:rPr>
              <w:t>Tham dự ĐH có tất cả đ/c đảng viên trong đảng bộ (chi bộ). Xin trân trọng giới thiệu và chúc mừng sự có mặt đông đủ của các đ/c.</w:t>
            </w:r>
          </w:p>
          <w:p w:rsidR="00C34151" w:rsidRPr="00011344" w:rsidRDefault="00C34151" w:rsidP="00011344">
            <w:pPr>
              <w:spacing w:before="120" w:after="120"/>
              <w:ind w:firstLine="702"/>
              <w:jc w:val="both"/>
              <w:rPr>
                <w:b/>
                <w:bCs/>
                <w:sz w:val="26"/>
                <w:szCs w:val="26"/>
              </w:rPr>
            </w:pPr>
            <w:r w:rsidRPr="00011344">
              <w:rPr>
                <w:b/>
                <w:bCs/>
                <w:sz w:val="26"/>
                <w:szCs w:val="26"/>
              </w:rPr>
              <w:t>5. Báo cáo thẩm tra tư cách đại biểu</w:t>
            </w:r>
          </w:p>
          <w:p w:rsidR="00C34151" w:rsidRPr="00011344" w:rsidRDefault="00C34151" w:rsidP="00011344">
            <w:pPr>
              <w:spacing w:before="120" w:after="120"/>
              <w:ind w:left="-108" w:firstLine="990"/>
              <w:rPr>
                <w:sz w:val="26"/>
                <w:szCs w:val="26"/>
              </w:rPr>
            </w:pPr>
            <w:r w:rsidRPr="00011344">
              <w:rPr>
                <w:sz w:val="26"/>
                <w:szCs w:val="26"/>
              </w:rPr>
              <w:t>Kính mời đ/c</w:t>
            </w:r>
            <w:r w:rsidRPr="00011344">
              <w:rPr>
                <w:b/>
                <w:bCs/>
                <w:sz w:val="26"/>
                <w:szCs w:val="26"/>
              </w:rPr>
              <w:t xml:space="preserve"> </w:t>
            </w:r>
            <w:r w:rsidRPr="00011344">
              <w:rPr>
                <w:sz w:val="26"/>
                <w:szCs w:val="26"/>
              </w:rPr>
              <w:t>…………………………… báo cáo tình hình kiểm tra đảng viên dự Đại hội.</w:t>
            </w:r>
          </w:p>
          <w:p w:rsidR="00C34151" w:rsidRPr="00011344" w:rsidRDefault="00C34151" w:rsidP="00011344">
            <w:pPr>
              <w:spacing w:before="120" w:after="120"/>
              <w:ind w:left="-108" w:firstLine="990"/>
              <w:rPr>
                <w:sz w:val="26"/>
                <w:szCs w:val="26"/>
              </w:rPr>
            </w:pPr>
            <w:r w:rsidRPr="00011344">
              <w:rPr>
                <w:sz w:val="26"/>
                <w:szCs w:val="26"/>
              </w:rPr>
              <w:t>Đoàn chủ tịch đại hội xin ý kiến đại hội biểu quyết công nhận tư cách đảng viên dự đại hội.</w:t>
            </w:r>
          </w:p>
          <w:p w:rsidR="00C34151" w:rsidRPr="00011344" w:rsidRDefault="00C34151" w:rsidP="00011344">
            <w:pPr>
              <w:spacing w:before="120" w:after="120"/>
              <w:ind w:firstLine="1152"/>
              <w:jc w:val="both"/>
              <w:rPr>
                <w:sz w:val="26"/>
                <w:szCs w:val="26"/>
              </w:rPr>
            </w:pPr>
          </w:p>
          <w:p w:rsidR="00C34151" w:rsidRPr="00011344" w:rsidRDefault="00C34151" w:rsidP="00011344">
            <w:pPr>
              <w:shd w:val="clear" w:color="auto" w:fill="FFFFFF"/>
              <w:spacing w:before="40" w:after="40"/>
              <w:ind w:firstLine="342"/>
              <w:jc w:val="both"/>
              <w:rPr>
                <w:b/>
                <w:bCs/>
                <w:sz w:val="26"/>
                <w:szCs w:val="26"/>
              </w:rPr>
            </w:pPr>
            <w:r w:rsidRPr="00011344">
              <w:rPr>
                <w:b/>
                <w:bCs/>
                <w:sz w:val="26"/>
                <w:szCs w:val="26"/>
              </w:rPr>
              <w:t>B. Phần nội dung</w:t>
            </w:r>
          </w:p>
          <w:p w:rsidR="00C34151" w:rsidRPr="00011344" w:rsidRDefault="00C34151" w:rsidP="00011344">
            <w:pPr>
              <w:spacing w:before="120" w:after="120"/>
              <w:ind w:left="-108" w:firstLine="630"/>
              <w:rPr>
                <w:sz w:val="26"/>
                <w:szCs w:val="26"/>
              </w:rPr>
            </w:pPr>
            <w:r w:rsidRPr="00011344">
              <w:rPr>
                <w:b/>
                <w:bCs/>
                <w:sz w:val="26"/>
                <w:szCs w:val="26"/>
              </w:rPr>
              <w:t>1. Trình bày dự thảo các báo cáo</w:t>
            </w:r>
            <w:r w:rsidRPr="00011344">
              <w:rPr>
                <w:sz w:val="26"/>
                <w:szCs w:val="26"/>
              </w:rPr>
              <w:t>: (Đoàn chủ tịch phân công người đọc)</w:t>
            </w:r>
          </w:p>
          <w:p w:rsidR="00C34151" w:rsidRPr="00011344" w:rsidRDefault="00C34151" w:rsidP="00011344">
            <w:pPr>
              <w:spacing w:before="120" w:after="120"/>
              <w:ind w:left="-108" w:firstLine="990"/>
              <w:rPr>
                <w:sz w:val="26"/>
                <w:szCs w:val="26"/>
              </w:rPr>
            </w:pPr>
            <w:r w:rsidRPr="00011344">
              <w:rPr>
                <w:sz w:val="26"/>
                <w:szCs w:val="26"/>
              </w:rPr>
              <w:t>Kính mời đ/c</w:t>
            </w:r>
            <w:r w:rsidRPr="00011344">
              <w:rPr>
                <w:b/>
                <w:bCs/>
                <w:sz w:val="26"/>
                <w:szCs w:val="26"/>
              </w:rPr>
              <w:t xml:space="preserve"> </w:t>
            </w:r>
            <w:r w:rsidRPr="00011344">
              <w:rPr>
                <w:sz w:val="26"/>
                <w:szCs w:val="26"/>
              </w:rPr>
              <w:t>……………………………………… trình bày dự thảo</w:t>
            </w:r>
          </w:p>
          <w:p w:rsidR="00C34151" w:rsidRPr="00011344" w:rsidRDefault="00C34151" w:rsidP="00011344">
            <w:pPr>
              <w:shd w:val="clear" w:color="auto" w:fill="FFFFFF"/>
              <w:spacing w:before="40" w:after="40"/>
              <w:ind w:firstLine="1062"/>
              <w:jc w:val="both"/>
              <w:rPr>
                <w:sz w:val="26"/>
                <w:szCs w:val="26"/>
              </w:rPr>
            </w:pPr>
            <w:r w:rsidRPr="00011344">
              <w:rPr>
                <w:sz w:val="26"/>
                <w:szCs w:val="26"/>
              </w:rPr>
              <w:t>- Báo cáo tổng kết thực hiện nghị quyết đại hội nhiệm kỳ 2010-2015 và  mục tiêu, phương hướng, nhiệm vụ của đảng bộ, chi bộ trong nhiệm kỳ 2015-2020.</w:t>
            </w:r>
          </w:p>
          <w:p w:rsidR="00C34151" w:rsidRPr="00011344" w:rsidRDefault="00C34151" w:rsidP="00011344">
            <w:pPr>
              <w:spacing w:before="120" w:after="120"/>
              <w:ind w:left="-108" w:firstLine="990"/>
              <w:rPr>
                <w:sz w:val="26"/>
                <w:szCs w:val="26"/>
              </w:rPr>
            </w:pPr>
            <w:r w:rsidRPr="00011344">
              <w:rPr>
                <w:sz w:val="26"/>
                <w:szCs w:val="26"/>
              </w:rPr>
              <w:t>Kính mời đ/c</w:t>
            </w:r>
            <w:r w:rsidRPr="00011344">
              <w:rPr>
                <w:b/>
                <w:bCs/>
                <w:sz w:val="26"/>
                <w:szCs w:val="26"/>
              </w:rPr>
              <w:t xml:space="preserve"> </w:t>
            </w:r>
            <w:r w:rsidRPr="00011344">
              <w:rPr>
                <w:sz w:val="26"/>
                <w:szCs w:val="26"/>
              </w:rPr>
              <w:t>……………………………………… trình bày dự thảo</w:t>
            </w:r>
          </w:p>
          <w:p w:rsidR="00C34151" w:rsidRPr="00011344" w:rsidRDefault="00C34151" w:rsidP="00011344">
            <w:pPr>
              <w:shd w:val="clear" w:color="auto" w:fill="FFFFFF"/>
              <w:spacing w:before="40" w:after="40"/>
              <w:ind w:firstLine="1062"/>
              <w:jc w:val="both"/>
              <w:rPr>
                <w:spacing w:val="-2"/>
                <w:sz w:val="26"/>
                <w:szCs w:val="26"/>
              </w:rPr>
            </w:pPr>
            <w:r w:rsidRPr="00011344">
              <w:rPr>
                <w:spacing w:val="-2"/>
                <w:sz w:val="26"/>
                <w:szCs w:val="26"/>
              </w:rPr>
              <w:t>- Báo cáo kiểm điểm của cấp ủy nhiệm kỳ 2010-2015.</w:t>
            </w:r>
          </w:p>
          <w:p w:rsidR="00C34151" w:rsidRPr="00011344" w:rsidRDefault="00C34151" w:rsidP="00011344">
            <w:pPr>
              <w:spacing w:before="120" w:after="120"/>
              <w:ind w:left="-108" w:firstLine="990"/>
              <w:rPr>
                <w:sz w:val="26"/>
                <w:szCs w:val="26"/>
              </w:rPr>
            </w:pPr>
            <w:r w:rsidRPr="00011344">
              <w:rPr>
                <w:sz w:val="26"/>
                <w:szCs w:val="26"/>
              </w:rPr>
              <w:t>Kính mời đ/c</w:t>
            </w:r>
            <w:r w:rsidRPr="00011344">
              <w:rPr>
                <w:b/>
                <w:bCs/>
                <w:sz w:val="26"/>
                <w:szCs w:val="26"/>
              </w:rPr>
              <w:t xml:space="preserve"> </w:t>
            </w:r>
            <w:r w:rsidRPr="00011344">
              <w:rPr>
                <w:sz w:val="26"/>
                <w:szCs w:val="26"/>
              </w:rPr>
              <w:t>……………………………………… trình bày dự thảo</w:t>
            </w:r>
          </w:p>
          <w:p w:rsidR="00C34151" w:rsidRPr="00011344" w:rsidRDefault="00C34151" w:rsidP="00011344">
            <w:pPr>
              <w:shd w:val="clear" w:color="auto" w:fill="FFFFFF"/>
              <w:spacing w:before="40" w:after="40"/>
              <w:ind w:firstLine="1062"/>
              <w:jc w:val="both"/>
              <w:rPr>
                <w:sz w:val="26"/>
                <w:szCs w:val="26"/>
              </w:rPr>
            </w:pPr>
            <w:r w:rsidRPr="00011344">
              <w:rPr>
                <w:spacing w:val="-2"/>
                <w:sz w:val="26"/>
                <w:szCs w:val="26"/>
              </w:rPr>
              <w:t>- </w:t>
            </w:r>
            <w:r w:rsidRPr="00011344">
              <w:rPr>
                <w:sz w:val="26"/>
                <w:szCs w:val="26"/>
              </w:rPr>
              <w:t>Báo cáo tổng hợp ý kiến tham gia góp ý vào dự thảo các văn kiện đại hội Đảng cấp trên (nếu có).</w:t>
            </w:r>
          </w:p>
          <w:p w:rsidR="00C34151" w:rsidRPr="00011344" w:rsidRDefault="00C34151" w:rsidP="00011344">
            <w:pPr>
              <w:spacing w:before="120" w:after="120"/>
              <w:ind w:firstLine="612"/>
              <w:jc w:val="both"/>
              <w:rPr>
                <w:b/>
                <w:bCs/>
                <w:sz w:val="26"/>
                <w:szCs w:val="26"/>
              </w:rPr>
            </w:pPr>
            <w:r w:rsidRPr="00011344">
              <w:rPr>
                <w:b/>
                <w:bCs/>
                <w:sz w:val="26"/>
                <w:szCs w:val="26"/>
              </w:rPr>
              <w:t xml:space="preserve">2/ Phát biểu của đại diện cấp ủy cấp trên. </w:t>
            </w:r>
          </w:p>
          <w:p w:rsidR="00C34151" w:rsidRPr="00011344" w:rsidRDefault="00C34151" w:rsidP="00011344">
            <w:pPr>
              <w:spacing w:before="120" w:after="120"/>
              <w:ind w:firstLine="612"/>
              <w:jc w:val="both"/>
              <w:rPr>
                <w:sz w:val="26"/>
                <w:szCs w:val="26"/>
              </w:rPr>
            </w:pPr>
            <w:r w:rsidRPr="00011344">
              <w:rPr>
                <w:sz w:val="26"/>
                <w:szCs w:val="26"/>
              </w:rPr>
              <w:t xml:space="preserve">    Đại hội trân trọng kính mời đ/c ……………………………. phát biểu ý kiến chỉ đạo</w:t>
            </w:r>
          </w:p>
          <w:p w:rsidR="00C34151" w:rsidRPr="00011344" w:rsidRDefault="00C34151" w:rsidP="00011344">
            <w:pPr>
              <w:spacing w:before="120" w:after="120"/>
              <w:ind w:firstLine="612"/>
              <w:jc w:val="both"/>
              <w:rPr>
                <w:b/>
                <w:bCs/>
                <w:sz w:val="26"/>
                <w:szCs w:val="26"/>
              </w:rPr>
            </w:pPr>
            <w:r w:rsidRPr="00011344">
              <w:rPr>
                <w:b/>
                <w:bCs/>
                <w:sz w:val="26"/>
                <w:szCs w:val="26"/>
              </w:rPr>
              <w:t>3/ Đoàn Chủ tịch tiếp thu ý kiến của cấp ủy cấp trên</w:t>
            </w:r>
          </w:p>
          <w:p w:rsidR="00C34151" w:rsidRPr="00011344" w:rsidRDefault="00C34151" w:rsidP="00011344">
            <w:pPr>
              <w:spacing w:before="120" w:after="120"/>
              <w:ind w:firstLine="612"/>
              <w:jc w:val="both"/>
              <w:rPr>
                <w:b/>
                <w:bCs/>
                <w:sz w:val="26"/>
                <w:szCs w:val="26"/>
              </w:rPr>
            </w:pPr>
            <w:r w:rsidRPr="00011344">
              <w:rPr>
                <w:b/>
                <w:bCs/>
                <w:sz w:val="26"/>
                <w:szCs w:val="26"/>
              </w:rPr>
              <w:t>4/ Thảo luận về các báo cáo</w:t>
            </w:r>
          </w:p>
          <w:p w:rsidR="00C34151" w:rsidRPr="00011344" w:rsidRDefault="00C34151" w:rsidP="00011344">
            <w:pPr>
              <w:spacing w:before="120" w:after="120"/>
              <w:ind w:firstLine="702"/>
              <w:jc w:val="both"/>
              <w:rPr>
                <w:sz w:val="26"/>
                <w:szCs w:val="26"/>
              </w:rPr>
            </w:pPr>
            <w:r w:rsidRPr="00011344">
              <w:rPr>
                <w:sz w:val="26"/>
                <w:szCs w:val="26"/>
              </w:rPr>
              <w:t xml:space="preserve">   Kính mời đ/c ……………………………… hướng dẫn thảo luận về dự thảo các văn kiện Đại hội đại biểu toàn quốc lần thứ XII của Đảng và dự thảo văn kiện đại hội đảng bộ Sở lần thứ VI.</w:t>
            </w:r>
          </w:p>
          <w:p w:rsidR="00C34151" w:rsidRPr="00011344" w:rsidRDefault="00C34151" w:rsidP="00011344">
            <w:pPr>
              <w:spacing w:before="120" w:after="120"/>
              <w:ind w:firstLine="702"/>
              <w:jc w:val="both"/>
            </w:pPr>
            <w:r w:rsidRPr="00011344">
              <w:rPr>
                <w:sz w:val="26"/>
                <w:szCs w:val="26"/>
              </w:rPr>
              <w:t xml:space="preserve">  Tổng kết nhiệm kỳ 2010 – 2015 và phương hướng, mục tiêu nhiệm vụ, chỉ tiêu của đảng bộ nhiệm kỳ 2015 – 2020; kiểm điểm của cấp ủy nhiệm kỳ 2010 – 2015 và dự thảo nghị quyết đại hội.</w:t>
            </w:r>
          </w:p>
          <w:p w:rsidR="00C34151" w:rsidRPr="00011344" w:rsidRDefault="00C34151" w:rsidP="00011344">
            <w:pPr>
              <w:spacing w:before="120" w:after="120"/>
              <w:ind w:firstLine="1152"/>
              <w:jc w:val="both"/>
              <w:rPr>
                <w:sz w:val="26"/>
                <w:szCs w:val="26"/>
              </w:rPr>
            </w:pPr>
            <w:r w:rsidRPr="00011344">
              <w:rPr>
                <w:sz w:val="26"/>
                <w:szCs w:val="26"/>
              </w:rPr>
              <w:t>Đ/c nào nhất trí với bản tổng hợp ý kiến đóng góp dự thảo văn kiện ĐH …………….. đề nghị biểu quyết bằng hình thức giơ thẻ Đảng.</w:t>
            </w:r>
          </w:p>
          <w:p w:rsidR="00C34151" w:rsidRPr="00011344" w:rsidRDefault="00C34151" w:rsidP="00011344">
            <w:pPr>
              <w:spacing w:before="120" w:after="120"/>
              <w:ind w:firstLine="1152"/>
              <w:jc w:val="both"/>
              <w:rPr>
                <w:sz w:val="26"/>
                <w:szCs w:val="26"/>
              </w:rPr>
            </w:pPr>
            <w:r w:rsidRPr="00011344">
              <w:rPr>
                <w:sz w:val="26"/>
                <w:szCs w:val="26"/>
              </w:rPr>
              <w:t>Đ/c nào không nhất trí hoặc có ý kiến gì khác.</w:t>
            </w:r>
          </w:p>
          <w:p w:rsidR="00C34151" w:rsidRPr="00011344" w:rsidRDefault="00C34151" w:rsidP="00011344">
            <w:pPr>
              <w:spacing w:before="120" w:after="120"/>
              <w:ind w:firstLine="1152"/>
              <w:jc w:val="both"/>
              <w:rPr>
                <w:sz w:val="26"/>
                <w:szCs w:val="26"/>
              </w:rPr>
            </w:pPr>
            <w:r w:rsidRPr="00011344">
              <w:rPr>
                <w:sz w:val="26"/>
                <w:szCs w:val="26"/>
              </w:rPr>
              <w:t>Như vậy có (…%) đảng viên nhất trí với báo cáo tổng hợp góp ý văn kiện ĐH …………</w:t>
            </w:r>
          </w:p>
          <w:p w:rsidR="00C34151" w:rsidRPr="00011344" w:rsidRDefault="00C34151" w:rsidP="00011344">
            <w:pPr>
              <w:spacing w:before="120" w:after="120"/>
              <w:ind w:firstLine="342"/>
              <w:jc w:val="both"/>
              <w:rPr>
                <w:b/>
                <w:bCs/>
                <w:sz w:val="26"/>
                <w:szCs w:val="26"/>
              </w:rPr>
            </w:pPr>
            <w:r w:rsidRPr="00011344">
              <w:rPr>
                <w:b/>
                <w:bCs/>
                <w:sz w:val="26"/>
                <w:szCs w:val="26"/>
              </w:rPr>
              <w:t>C. Phẩn nhân sự</w:t>
            </w:r>
          </w:p>
          <w:p w:rsidR="00C34151" w:rsidRPr="00011344" w:rsidRDefault="00C34151" w:rsidP="00011344">
            <w:pPr>
              <w:spacing w:before="120" w:after="120"/>
              <w:ind w:firstLine="612"/>
              <w:jc w:val="both"/>
              <w:rPr>
                <w:b/>
                <w:bCs/>
                <w:sz w:val="26"/>
                <w:szCs w:val="26"/>
              </w:rPr>
            </w:pPr>
            <w:r w:rsidRPr="00011344">
              <w:rPr>
                <w:b/>
                <w:bCs/>
                <w:sz w:val="26"/>
                <w:szCs w:val="26"/>
              </w:rPr>
              <w:t>1. Đóng góp ý kiến về tiêu chuẩn, cơ cấu cấp ủy cấp trên trực tiếp</w:t>
            </w:r>
          </w:p>
          <w:p w:rsidR="00C34151" w:rsidRPr="00011344" w:rsidRDefault="00C34151" w:rsidP="00011344">
            <w:pPr>
              <w:spacing w:before="120" w:after="120"/>
              <w:ind w:firstLine="882"/>
              <w:jc w:val="both"/>
              <w:rPr>
                <w:sz w:val="26"/>
                <w:szCs w:val="26"/>
              </w:rPr>
            </w:pPr>
            <w:r w:rsidRPr="00011344">
              <w:rPr>
                <w:sz w:val="26"/>
                <w:szCs w:val="26"/>
              </w:rPr>
              <w:t>- Đoàn chủ tịch báo cáo dự thảo về tiêu chuẩn, cơ cấu cấp ủy cấp trên trực tiếp</w:t>
            </w:r>
          </w:p>
          <w:p w:rsidR="00C34151" w:rsidRPr="00011344" w:rsidRDefault="00C34151" w:rsidP="00011344">
            <w:pPr>
              <w:spacing w:before="120" w:after="120"/>
              <w:ind w:firstLine="882"/>
              <w:jc w:val="both"/>
              <w:rPr>
                <w:sz w:val="26"/>
                <w:szCs w:val="26"/>
              </w:rPr>
            </w:pPr>
            <w:r w:rsidRPr="00011344">
              <w:rPr>
                <w:sz w:val="26"/>
                <w:szCs w:val="26"/>
              </w:rPr>
              <w:t>- Đại hội thảo luận, đóng góp ý kiến</w:t>
            </w:r>
          </w:p>
          <w:p w:rsidR="00C34151" w:rsidRPr="00011344" w:rsidRDefault="00C34151" w:rsidP="00011344">
            <w:pPr>
              <w:spacing w:before="120" w:after="120"/>
              <w:ind w:firstLine="1512"/>
              <w:jc w:val="both"/>
              <w:rPr>
                <w:sz w:val="26"/>
                <w:szCs w:val="26"/>
              </w:rPr>
            </w:pPr>
            <w:r w:rsidRPr="00011344">
              <w:rPr>
                <w:sz w:val="26"/>
                <w:szCs w:val="26"/>
              </w:rPr>
              <w:t xml:space="preserve">Nếu các đ/c không có ý kiến gì khác thì đề nghị cho biểu quyết bằng hình thức giơ thẻ Đảng. </w:t>
            </w:r>
          </w:p>
          <w:p w:rsidR="00C34151" w:rsidRPr="00011344" w:rsidRDefault="00C34151" w:rsidP="00011344">
            <w:pPr>
              <w:spacing w:before="120" w:after="120"/>
              <w:ind w:firstLine="1512"/>
              <w:jc w:val="both"/>
              <w:rPr>
                <w:sz w:val="26"/>
                <w:szCs w:val="26"/>
              </w:rPr>
            </w:pPr>
            <w:r w:rsidRPr="00011344">
              <w:rPr>
                <w:sz w:val="26"/>
                <w:szCs w:val="26"/>
              </w:rPr>
              <w:t>Đồng chí nào nhất trí với danh sách dự kiến BCH Đảng bộ Sở.</w:t>
            </w:r>
          </w:p>
          <w:p w:rsidR="00C34151" w:rsidRPr="00011344" w:rsidRDefault="00C34151" w:rsidP="00011344">
            <w:pPr>
              <w:spacing w:before="120" w:after="120"/>
              <w:ind w:firstLine="1512"/>
              <w:jc w:val="both"/>
              <w:rPr>
                <w:sz w:val="26"/>
                <w:szCs w:val="26"/>
              </w:rPr>
            </w:pPr>
            <w:r w:rsidRPr="00011344">
              <w:rPr>
                <w:sz w:val="26"/>
                <w:szCs w:val="26"/>
              </w:rPr>
              <w:t>Đồng chí nào không nhất trí hoặc có ý kiến khác.</w:t>
            </w:r>
          </w:p>
          <w:p w:rsidR="00C34151" w:rsidRPr="00011344" w:rsidRDefault="00C34151" w:rsidP="00011344">
            <w:pPr>
              <w:spacing w:before="120" w:after="120"/>
              <w:ind w:firstLine="1512"/>
              <w:jc w:val="both"/>
              <w:rPr>
                <w:sz w:val="26"/>
                <w:szCs w:val="26"/>
              </w:rPr>
            </w:pPr>
            <w:r w:rsidRPr="00011344">
              <w:rPr>
                <w:sz w:val="26"/>
                <w:szCs w:val="26"/>
              </w:rPr>
              <w:t>Như vậy ĐH có (……..% đ/c) nhất trí danh sách BCH Đảng bộ Sở.</w:t>
            </w:r>
          </w:p>
          <w:p w:rsidR="00C34151" w:rsidRPr="00011344" w:rsidRDefault="00C34151" w:rsidP="00011344">
            <w:pPr>
              <w:spacing w:before="120" w:after="120"/>
              <w:ind w:firstLine="612"/>
              <w:jc w:val="both"/>
              <w:rPr>
                <w:b/>
                <w:bCs/>
                <w:sz w:val="26"/>
                <w:szCs w:val="26"/>
              </w:rPr>
            </w:pPr>
            <w:r w:rsidRPr="00011344">
              <w:rPr>
                <w:b/>
                <w:bCs/>
                <w:sz w:val="26"/>
                <w:szCs w:val="26"/>
              </w:rPr>
              <w:t xml:space="preserve"> 2. Bầu cử cấp ủy</w:t>
            </w:r>
          </w:p>
          <w:p w:rsidR="00C34151" w:rsidRPr="00011344" w:rsidRDefault="00C34151" w:rsidP="00011344">
            <w:pPr>
              <w:spacing w:before="120" w:after="120"/>
              <w:ind w:firstLine="882"/>
              <w:jc w:val="both"/>
              <w:rPr>
                <w:sz w:val="26"/>
                <w:szCs w:val="26"/>
              </w:rPr>
            </w:pPr>
            <w:r w:rsidRPr="00011344">
              <w:rPr>
                <w:sz w:val="26"/>
                <w:szCs w:val="26"/>
              </w:rPr>
              <w:t>- Đoàn chủ tịch báo cáo tiêu chuẩn, số lượng cấp ủy khóa mới. ( mời Đ/c …………)</w:t>
            </w:r>
          </w:p>
          <w:p w:rsidR="00C34151" w:rsidRPr="00011344" w:rsidRDefault="00C34151" w:rsidP="00011344">
            <w:pPr>
              <w:spacing w:before="120" w:after="120"/>
              <w:ind w:firstLine="882"/>
              <w:jc w:val="both"/>
              <w:rPr>
                <w:sz w:val="26"/>
                <w:szCs w:val="26"/>
              </w:rPr>
            </w:pPr>
            <w:r w:rsidRPr="00011344">
              <w:rPr>
                <w:sz w:val="26"/>
                <w:szCs w:val="26"/>
              </w:rPr>
              <w:t>- Hướng dẫn đề cử, ứng cử Ban Chấp hành (chi ủy) khóa mới ( đ/c ………….)</w:t>
            </w:r>
          </w:p>
          <w:p w:rsidR="00C34151" w:rsidRPr="00011344" w:rsidRDefault="00C34151" w:rsidP="00011344">
            <w:pPr>
              <w:spacing w:before="120" w:after="120"/>
              <w:ind w:firstLine="882"/>
              <w:jc w:val="both"/>
              <w:rPr>
                <w:sz w:val="26"/>
                <w:szCs w:val="26"/>
              </w:rPr>
            </w:pPr>
            <w:r w:rsidRPr="00011344">
              <w:rPr>
                <w:sz w:val="26"/>
                <w:szCs w:val="26"/>
              </w:rPr>
              <w:t>- Thảo luận về nhân sự, ứng cử, đề cử  BCH (chi ủy) khóa mới</w:t>
            </w:r>
          </w:p>
          <w:p w:rsidR="00C34151" w:rsidRPr="00011344" w:rsidRDefault="00C34151" w:rsidP="00011344">
            <w:pPr>
              <w:spacing w:before="120" w:after="120"/>
              <w:ind w:firstLine="882"/>
              <w:jc w:val="both"/>
              <w:rPr>
                <w:sz w:val="26"/>
                <w:szCs w:val="26"/>
              </w:rPr>
            </w:pPr>
            <w:r w:rsidRPr="00011344">
              <w:rPr>
                <w:sz w:val="26"/>
                <w:szCs w:val="26"/>
              </w:rPr>
              <w:t>- Đoàn Chủ tịch tổng hợp danh sách ứng cử, đề cử.</w:t>
            </w:r>
          </w:p>
          <w:p w:rsidR="00C34151" w:rsidRPr="00011344" w:rsidRDefault="00C34151" w:rsidP="00011344">
            <w:pPr>
              <w:spacing w:before="120" w:after="120"/>
              <w:ind w:firstLine="882"/>
              <w:jc w:val="both"/>
              <w:rPr>
                <w:sz w:val="26"/>
                <w:szCs w:val="26"/>
              </w:rPr>
            </w:pPr>
            <w:r w:rsidRPr="00011344">
              <w:rPr>
                <w:sz w:val="26"/>
                <w:szCs w:val="26"/>
              </w:rPr>
              <w:t>- Thông qua số lượng, danh sách bầu BCH (chi ủy) khóa mới</w:t>
            </w:r>
            <w:r w:rsidRPr="00011344">
              <w:rPr>
                <w:b/>
                <w:bCs/>
                <w:sz w:val="26"/>
                <w:szCs w:val="26"/>
              </w:rPr>
              <w:t xml:space="preserve">  </w:t>
            </w:r>
            <w:r w:rsidRPr="00011344">
              <w:rPr>
                <w:sz w:val="26"/>
                <w:szCs w:val="26"/>
              </w:rPr>
              <w:t>(đ/c ………….)</w:t>
            </w:r>
          </w:p>
          <w:p w:rsidR="00C34151" w:rsidRPr="00011344" w:rsidRDefault="00C34151" w:rsidP="00011344">
            <w:pPr>
              <w:spacing w:before="120" w:after="120"/>
              <w:ind w:firstLine="1152"/>
              <w:jc w:val="both"/>
              <w:rPr>
                <w:sz w:val="26"/>
                <w:szCs w:val="26"/>
              </w:rPr>
            </w:pPr>
            <w:r w:rsidRPr="00011344">
              <w:rPr>
                <w:sz w:val="26"/>
                <w:szCs w:val="26"/>
              </w:rPr>
              <w:t xml:space="preserve">     Dự kiến số lượng Ban Chấp hành (chi ủy) là ….. đ/c , xin ý kiến của đại hội về số lượng và xin biểu quyết số lượng ban chấp hành. </w:t>
            </w:r>
          </w:p>
          <w:p w:rsidR="00C34151" w:rsidRPr="00011344" w:rsidRDefault="00C34151" w:rsidP="00011344">
            <w:pPr>
              <w:spacing w:before="120" w:after="120"/>
              <w:ind w:firstLine="1512"/>
              <w:jc w:val="both"/>
              <w:rPr>
                <w:sz w:val="26"/>
                <w:szCs w:val="26"/>
              </w:rPr>
            </w:pPr>
            <w:r w:rsidRPr="00011344">
              <w:rPr>
                <w:sz w:val="26"/>
                <w:szCs w:val="26"/>
              </w:rPr>
              <w:t xml:space="preserve">Nếu các đ/c không có ý kiến gì khác thì đề nghị cho biểu quyết bằng hình thức giơ thẻ Đảng. </w:t>
            </w:r>
          </w:p>
          <w:p w:rsidR="00C34151" w:rsidRPr="00011344" w:rsidRDefault="00C34151" w:rsidP="00011344">
            <w:pPr>
              <w:spacing w:before="120" w:after="120"/>
              <w:ind w:firstLine="1512"/>
              <w:jc w:val="both"/>
              <w:rPr>
                <w:sz w:val="26"/>
                <w:szCs w:val="26"/>
              </w:rPr>
            </w:pPr>
            <w:r w:rsidRPr="00011344">
              <w:rPr>
                <w:sz w:val="26"/>
                <w:szCs w:val="26"/>
              </w:rPr>
              <w:t xml:space="preserve">Đồng chí nào nhất trí với số lượng BCH (chi ủy) là ….. đ/c </w:t>
            </w:r>
          </w:p>
          <w:p w:rsidR="00C34151" w:rsidRPr="00011344" w:rsidRDefault="00C34151" w:rsidP="00011344">
            <w:pPr>
              <w:spacing w:before="120" w:after="120"/>
              <w:ind w:firstLine="1512"/>
              <w:jc w:val="both"/>
              <w:rPr>
                <w:sz w:val="26"/>
                <w:szCs w:val="26"/>
              </w:rPr>
            </w:pPr>
            <w:r w:rsidRPr="00011344">
              <w:rPr>
                <w:sz w:val="26"/>
                <w:szCs w:val="26"/>
              </w:rPr>
              <w:t>Đồng chí nào không nhất trí hoặc có ý kiến khác.</w:t>
            </w:r>
          </w:p>
          <w:p w:rsidR="00C34151" w:rsidRPr="00011344" w:rsidRDefault="00C34151" w:rsidP="00011344">
            <w:pPr>
              <w:spacing w:before="120" w:after="120"/>
              <w:ind w:firstLine="1512"/>
              <w:jc w:val="both"/>
              <w:rPr>
                <w:sz w:val="26"/>
                <w:szCs w:val="26"/>
              </w:rPr>
            </w:pPr>
            <w:r w:rsidRPr="00011344">
              <w:rPr>
                <w:sz w:val="26"/>
                <w:szCs w:val="26"/>
              </w:rPr>
              <w:t>Như vậy ĐH có (……..% đ/c) nhất trí số lượng BCH (chi ủy) là …… đ/c.</w:t>
            </w:r>
          </w:p>
          <w:p w:rsidR="00C34151" w:rsidRPr="00011344" w:rsidRDefault="00C34151" w:rsidP="00011344">
            <w:pPr>
              <w:spacing w:before="120" w:after="120"/>
              <w:ind w:firstLine="1512"/>
              <w:jc w:val="both"/>
              <w:rPr>
                <w:sz w:val="26"/>
                <w:szCs w:val="26"/>
              </w:rPr>
            </w:pPr>
            <w:r w:rsidRPr="00011344">
              <w:rPr>
                <w:sz w:val="26"/>
                <w:szCs w:val="26"/>
              </w:rPr>
              <w:t>Căn cứ điều lệ Đảng ĐH thực hiện ứng cử, đề cử cấp ủy khóa mới  (các tổ thảo luận đề cử).</w:t>
            </w:r>
          </w:p>
          <w:p w:rsidR="00C34151" w:rsidRPr="00011344" w:rsidRDefault="00C34151" w:rsidP="00011344">
            <w:pPr>
              <w:spacing w:before="120" w:after="120"/>
              <w:ind w:firstLine="1512"/>
              <w:jc w:val="both"/>
              <w:rPr>
                <w:sz w:val="26"/>
                <w:szCs w:val="26"/>
              </w:rPr>
            </w:pPr>
            <w:r w:rsidRPr="00011344">
              <w:rPr>
                <w:sz w:val="26"/>
                <w:szCs w:val="26"/>
              </w:rPr>
              <w:t>ĐH báo cáo danh sách nhân sự do cấp ủy triệu tập ĐH chuẩn bị (nêu danh sách nhân sự để ĐH tham khảo)</w:t>
            </w:r>
          </w:p>
          <w:p w:rsidR="00C34151" w:rsidRPr="00011344" w:rsidRDefault="00C34151" w:rsidP="00011344">
            <w:pPr>
              <w:spacing w:before="120" w:after="120"/>
              <w:ind w:firstLine="1512"/>
              <w:jc w:val="both"/>
              <w:rPr>
                <w:sz w:val="26"/>
                <w:szCs w:val="26"/>
              </w:rPr>
            </w:pPr>
            <w:r w:rsidRPr="00011344">
              <w:rPr>
                <w:sz w:val="26"/>
                <w:szCs w:val="26"/>
              </w:rPr>
              <w:t>Lấy biểu quyết của đại hội thông qua danh sách bầu cử gồm có:</w:t>
            </w:r>
          </w:p>
          <w:p w:rsidR="00C34151" w:rsidRPr="00011344" w:rsidRDefault="00C34151" w:rsidP="00011344">
            <w:pPr>
              <w:spacing w:before="120" w:after="120"/>
              <w:ind w:firstLine="1512"/>
              <w:jc w:val="both"/>
              <w:rPr>
                <w:sz w:val="26"/>
                <w:szCs w:val="26"/>
              </w:rPr>
            </w:pPr>
            <w:r w:rsidRPr="00011344">
              <w:rPr>
                <w:sz w:val="26"/>
                <w:szCs w:val="26"/>
              </w:rPr>
              <w:t>Đ/c ………………………………………..</w:t>
            </w:r>
          </w:p>
          <w:p w:rsidR="00C34151" w:rsidRPr="00011344" w:rsidRDefault="00C34151" w:rsidP="00011344">
            <w:pPr>
              <w:spacing w:before="120" w:after="120"/>
              <w:ind w:firstLine="1512"/>
              <w:jc w:val="both"/>
              <w:rPr>
                <w:sz w:val="26"/>
                <w:szCs w:val="26"/>
              </w:rPr>
            </w:pPr>
            <w:r w:rsidRPr="00011344">
              <w:rPr>
                <w:sz w:val="26"/>
                <w:szCs w:val="26"/>
              </w:rPr>
              <w:t>Đ/c ………………………………………..</w:t>
            </w:r>
          </w:p>
          <w:p w:rsidR="00C34151" w:rsidRPr="00011344" w:rsidRDefault="00C34151" w:rsidP="00011344">
            <w:pPr>
              <w:spacing w:before="120" w:after="120"/>
              <w:ind w:firstLine="1512"/>
              <w:jc w:val="both"/>
              <w:rPr>
                <w:sz w:val="26"/>
                <w:szCs w:val="26"/>
              </w:rPr>
            </w:pPr>
            <w:r w:rsidRPr="00011344">
              <w:rPr>
                <w:sz w:val="26"/>
                <w:szCs w:val="26"/>
              </w:rPr>
              <w:t>Đ/c ………………………………………..</w:t>
            </w:r>
          </w:p>
          <w:p w:rsidR="00C34151" w:rsidRPr="00011344" w:rsidRDefault="00C34151" w:rsidP="00011344">
            <w:pPr>
              <w:spacing w:before="120" w:after="120"/>
              <w:ind w:firstLine="1062"/>
              <w:jc w:val="both"/>
              <w:rPr>
                <w:sz w:val="26"/>
                <w:szCs w:val="26"/>
              </w:rPr>
            </w:pPr>
            <w:r w:rsidRPr="00011344">
              <w:rPr>
                <w:sz w:val="26"/>
                <w:szCs w:val="26"/>
              </w:rPr>
              <w:t>- Đồng chí nào nhất trí với danh sách mà cấp ủy giới thiệu xin cho biểu quyết.</w:t>
            </w:r>
          </w:p>
          <w:p w:rsidR="00C34151" w:rsidRPr="00011344" w:rsidRDefault="00C34151" w:rsidP="00011344">
            <w:pPr>
              <w:spacing w:before="120" w:after="120"/>
              <w:ind w:firstLine="1062"/>
              <w:jc w:val="both"/>
              <w:rPr>
                <w:sz w:val="26"/>
                <w:szCs w:val="26"/>
              </w:rPr>
            </w:pPr>
            <w:r w:rsidRPr="00011344">
              <w:rPr>
                <w:sz w:val="26"/>
                <w:szCs w:val="26"/>
              </w:rPr>
              <w:t>- Đ/c nào không nhất trí hoặc có ý kiến khác.</w:t>
            </w:r>
          </w:p>
          <w:p w:rsidR="00C34151" w:rsidRPr="00011344" w:rsidRDefault="00C34151" w:rsidP="00011344">
            <w:pPr>
              <w:spacing w:before="120" w:after="120"/>
              <w:ind w:firstLine="1062"/>
              <w:jc w:val="both"/>
              <w:rPr>
                <w:sz w:val="26"/>
                <w:szCs w:val="26"/>
              </w:rPr>
            </w:pPr>
            <w:r w:rsidRPr="00011344">
              <w:rPr>
                <w:sz w:val="26"/>
                <w:szCs w:val="26"/>
              </w:rPr>
              <w:t>- Như vậy ĐH có (……..% đ/c) nhất trí danh sách nhân sự bầu cử BCH (chi ủy).</w:t>
            </w:r>
          </w:p>
          <w:p w:rsidR="00C34151" w:rsidRPr="00011344" w:rsidRDefault="00C34151" w:rsidP="00011344">
            <w:pPr>
              <w:spacing w:before="120" w:after="120"/>
              <w:ind w:firstLine="702"/>
              <w:jc w:val="both"/>
              <w:rPr>
                <w:b/>
                <w:bCs/>
                <w:sz w:val="26"/>
                <w:szCs w:val="26"/>
              </w:rPr>
            </w:pPr>
            <w:r w:rsidRPr="00011344">
              <w:rPr>
                <w:b/>
                <w:bCs/>
                <w:sz w:val="26"/>
                <w:szCs w:val="26"/>
              </w:rPr>
              <w:t>3. Bầu Ban kiểm phiếu</w:t>
            </w:r>
          </w:p>
          <w:p w:rsidR="00C34151" w:rsidRPr="00011344" w:rsidRDefault="00C34151" w:rsidP="00011344">
            <w:pPr>
              <w:spacing w:before="120" w:after="120"/>
              <w:ind w:firstLine="972"/>
              <w:jc w:val="both"/>
              <w:rPr>
                <w:sz w:val="26"/>
                <w:szCs w:val="26"/>
              </w:rPr>
            </w:pPr>
            <w:r w:rsidRPr="00011344">
              <w:rPr>
                <w:sz w:val="26"/>
                <w:szCs w:val="26"/>
              </w:rPr>
              <w:t>- Đoàn chủ tịch dự kiến số lượng Ban kiểm phiếu là ….. đ/c đề nghị các đ/c cho ý kiến về số lượng ban kiểm phiếu</w:t>
            </w:r>
          </w:p>
          <w:p w:rsidR="00C34151" w:rsidRPr="00011344" w:rsidRDefault="00C34151" w:rsidP="00011344">
            <w:pPr>
              <w:spacing w:before="120" w:after="120"/>
              <w:ind w:firstLine="972"/>
              <w:jc w:val="both"/>
              <w:rPr>
                <w:sz w:val="26"/>
                <w:szCs w:val="26"/>
              </w:rPr>
            </w:pPr>
            <w:r w:rsidRPr="00011344">
              <w:rPr>
                <w:sz w:val="26"/>
                <w:szCs w:val="26"/>
              </w:rPr>
              <w:t>- Nếu các đ/c không có ý kiến gì khác thì đề nghị biểu quyết bằng hình thức giơ thẻ đảng</w:t>
            </w:r>
          </w:p>
          <w:p w:rsidR="00C34151" w:rsidRPr="00011344" w:rsidRDefault="00C34151" w:rsidP="00011344">
            <w:pPr>
              <w:spacing w:before="120" w:after="120"/>
              <w:ind w:firstLine="972"/>
              <w:jc w:val="both"/>
              <w:rPr>
                <w:sz w:val="26"/>
                <w:szCs w:val="26"/>
              </w:rPr>
            </w:pPr>
            <w:r w:rsidRPr="00011344">
              <w:rPr>
                <w:sz w:val="26"/>
                <w:szCs w:val="26"/>
              </w:rPr>
              <w:t>- Đ/c nào không nhất trí hoặc có ý kiến khác</w:t>
            </w:r>
          </w:p>
          <w:p w:rsidR="00C34151" w:rsidRPr="00011344" w:rsidRDefault="00C34151" w:rsidP="00011344">
            <w:pPr>
              <w:spacing w:before="120" w:after="120"/>
              <w:ind w:firstLine="972"/>
              <w:jc w:val="both"/>
              <w:rPr>
                <w:sz w:val="26"/>
                <w:szCs w:val="26"/>
              </w:rPr>
            </w:pPr>
            <w:r w:rsidRPr="00011344">
              <w:rPr>
                <w:sz w:val="26"/>
                <w:szCs w:val="26"/>
              </w:rPr>
              <w:t>- Như vậy ĐH có (………%) nhất trí số lượng ban kiểm phiếu là …. đ/c.</w:t>
            </w:r>
          </w:p>
          <w:p w:rsidR="00C34151" w:rsidRPr="00011344" w:rsidRDefault="00C34151" w:rsidP="00011344">
            <w:pPr>
              <w:spacing w:before="120" w:after="120"/>
              <w:ind w:firstLine="972"/>
              <w:jc w:val="both"/>
              <w:rPr>
                <w:sz w:val="26"/>
                <w:szCs w:val="26"/>
              </w:rPr>
            </w:pPr>
            <w:r w:rsidRPr="00011344">
              <w:rPr>
                <w:sz w:val="26"/>
                <w:szCs w:val="26"/>
              </w:rPr>
              <w:t>- Đoàn chủ tịch dự kiến danh sách ban kiểm phiếu gồm các đ/c:</w:t>
            </w:r>
          </w:p>
          <w:p w:rsidR="00C34151" w:rsidRPr="00011344" w:rsidRDefault="00C34151" w:rsidP="00011344">
            <w:pPr>
              <w:ind w:firstLine="1242"/>
              <w:jc w:val="both"/>
              <w:rPr>
                <w:sz w:val="26"/>
                <w:szCs w:val="26"/>
              </w:rPr>
            </w:pPr>
            <w:r w:rsidRPr="00011344">
              <w:rPr>
                <w:sz w:val="26"/>
                <w:szCs w:val="26"/>
              </w:rPr>
              <w:t>1/Đ/c ………………………………. (Trưởng ban )</w:t>
            </w:r>
          </w:p>
          <w:p w:rsidR="00C34151" w:rsidRPr="00011344" w:rsidRDefault="00C34151" w:rsidP="00011344">
            <w:pPr>
              <w:ind w:firstLine="1242"/>
              <w:jc w:val="both"/>
              <w:rPr>
                <w:sz w:val="26"/>
                <w:szCs w:val="26"/>
              </w:rPr>
            </w:pPr>
            <w:r w:rsidRPr="00011344">
              <w:rPr>
                <w:sz w:val="26"/>
                <w:szCs w:val="26"/>
              </w:rPr>
              <w:t>2/Đ/c ………………………………. ( thành viên)</w:t>
            </w:r>
          </w:p>
          <w:p w:rsidR="00C34151" w:rsidRPr="00011344" w:rsidRDefault="00C34151" w:rsidP="00011344">
            <w:pPr>
              <w:ind w:firstLine="1242"/>
              <w:jc w:val="both"/>
              <w:rPr>
                <w:sz w:val="26"/>
                <w:szCs w:val="26"/>
              </w:rPr>
            </w:pPr>
            <w:r w:rsidRPr="00011344">
              <w:rPr>
                <w:sz w:val="26"/>
                <w:szCs w:val="26"/>
              </w:rPr>
              <w:t>3/Đ/c ………………………………. ( thành viên)</w:t>
            </w:r>
          </w:p>
          <w:p w:rsidR="00C34151" w:rsidRPr="00011344" w:rsidRDefault="00C34151" w:rsidP="00011344">
            <w:pPr>
              <w:ind w:firstLine="972"/>
              <w:jc w:val="both"/>
              <w:rPr>
                <w:b/>
                <w:bCs/>
                <w:sz w:val="26"/>
                <w:szCs w:val="26"/>
              </w:rPr>
            </w:pPr>
            <w:r w:rsidRPr="00011344">
              <w:rPr>
                <w:sz w:val="26"/>
                <w:szCs w:val="26"/>
              </w:rPr>
              <w:t>- Đề nghị các đ/c cho ý kiến</w:t>
            </w:r>
          </w:p>
          <w:p w:rsidR="00C34151" w:rsidRPr="00011344" w:rsidRDefault="00C34151" w:rsidP="00011344">
            <w:pPr>
              <w:ind w:firstLine="972"/>
              <w:jc w:val="both"/>
              <w:rPr>
                <w:sz w:val="26"/>
                <w:szCs w:val="26"/>
              </w:rPr>
            </w:pPr>
            <w:r w:rsidRPr="00011344">
              <w:rPr>
                <w:sz w:val="26"/>
                <w:szCs w:val="26"/>
              </w:rPr>
              <w:t>- Nếu các đ/c không có ý kiến gì khác thì đề nghị biểu quyết bằng hình thức giơ thẻ Đảng.</w:t>
            </w:r>
          </w:p>
          <w:p w:rsidR="00C34151" w:rsidRPr="00011344" w:rsidRDefault="00C34151" w:rsidP="00011344">
            <w:pPr>
              <w:ind w:firstLine="972"/>
              <w:jc w:val="both"/>
              <w:rPr>
                <w:sz w:val="26"/>
                <w:szCs w:val="26"/>
              </w:rPr>
            </w:pPr>
            <w:r w:rsidRPr="00011344">
              <w:rPr>
                <w:sz w:val="26"/>
                <w:szCs w:val="26"/>
              </w:rPr>
              <w:t>- Đ/c nào không nhất trí hoặc có ý kiến gì khác.</w:t>
            </w:r>
          </w:p>
          <w:p w:rsidR="00C34151" w:rsidRPr="00011344" w:rsidRDefault="00C34151" w:rsidP="00011344">
            <w:pPr>
              <w:spacing w:before="120" w:after="120"/>
              <w:ind w:firstLine="972"/>
              <w:jc w:val="both"/>
              <w:rPr>
                <w:sz w:val="26"/>
                <w:szCs w:val="26"/>
              </w:rPr>
            </w:pPr>
            <w:r w:rsidRPr="00011344">
              <w:rPr>
                <w:sz w:val="26"/>
                <w:szCs w:val="26"/>
              </w:rPr>
              <w:t>- Như vậy ĐH có (…%) đồng chí nhất trí danh sách ban kiểm phiếu gồm ….. đ/c do đ/c … làm trưởng ban.</w:t>
            </w:r>
          </w:p>
          <w:p w:rsidR="00C34151" w:rsidRPr="00011344" w:rsidRDefault="00C34151" w:rsidP="00011344">
            <w:pPr>
              <w:spacing w:before="120" w:after="120"/>
              <w:ind w:firstLine="972"/>
              <w:jc w:val="both"/>
              <w:rPr>
                <w:sz w:val="26"/>
                <w:szCs w:val="26"/>
              </w:rPr>
            </w:pPr>
            <w:r w:rsidRPr="00011344">
              <w:rPr>
                <w:sz w:val="26"/>
                <w:szCs w:val="26"/>
              </w:rPr>
              <w:t>- Đoàn chủ tịch phổ biến nguyên tắc, thủ tục bầu cử:  (mời đ/c ……………….)</w:t>
            </w:r>
          </w:p>
          <w:p w:rsidR="00C34151" w:rsidRPr="00011344" w:rsidRDefault="00C34151" w:rsidP="00011344">
            <w:pPr>
              <w:spacing w:before="120" w:after="120"/>
              <w:ind w:firstLine="1332"/>
              <w:jc w:val="both"/>
              <w:rPr>
                <w:sz w:val="26"/>
                <w:szCs w:val="26"/>
              </w:rPr>
            </w:pPr>
            <w:r w:rsidRPr="00011344">
              <w:rPr>
                <w:sz w:val="26"/>
                <w:szCs w:val="26"/>
              </w:rPr>
              <w:t>Nguyên tắc:Việc bầu cử trong Đảng thực hiện theo nguyên tắc tập trung dân chủ; bình đẳng, trực tiếp, đa số qua bán; kết quả bầu cử phải được chuẩn y của cấp ủy có thẩm quyền theo quy định.</w:t>
            </w:r>
          </w:p>
          <w:p w:rsidR="00C34151" w:rsidRPr="00011344" w:rsidRDefault="00C34151" w:rsidP="00011344">
            <w:pPr>
              <w:spacing w:before="120" w:after="120"/>
              <w:ind w:firstLine="1332"/>
              <w:jc w:val="both"/>
              <w:rPr>
                <w:sz w:val="26"/>
                <w:szCs w:val="26"/>
              </w:rPr>
            </w:pPr>
            <w:r w:rsidRPr="00011344">
              <w:rPr>
                <w:sz w:val="26"/>
                <w:szCs w:val="26"/>
              </w:rPr>
              <w:t>Hình thức: Bầu cử bằng bỏ phiếu kín trong trường hợp: Bầu cấp ủy, ban thường vụ, bí thư, phó bí thư; bầu đại biểu dự đại hội đảng bộ cấp trên. Biểu quyết giơ tay (hoặc sử dụng thẻ đảng viên để biểu quyết) được thực hiện trong trường hợp: Bầu các cơ quan điều hành, giúp việc đại hội (đoàn chủ tịch, đoàn thư ký, ban kiểm phiếu...)</w:t>
            </w:r>
          </w:p>
          <w:p w:rsidR="00C34151" w:rsidRPr="00011344" w:rsidRDefault="00C34151" w:rsidP="00011344">
            <w:pPr>
              <w:spacing w:before="120" w:after="120"/>
              <w:ind w:firstLine="972"/>
              <w:jc w:val="both"/>
              <w:rPr>
                <w:sz w:val="26"/>
                <w:szCs w:val="26"/>
              </w:rPr>
            </w:pPr>
            <w:r w:rsidRPr="00011344">
              <w:rPr>
                <w:sz w:val="26"/>
                <w:szCs w:val="26"/>
              </w:rPr>
              <w:t>- Ban kiểm phiếu hướng dẫn cách thức bỏ phiếu và tổ chức bỏ phiếu (mời đ/c ……)</w:t>
            </w:r>
          </w:p>
          <w:p w:rsidR="00C34151" w:rsidRPr="00011344" w:rsidRDefault="00C34151" w:rsidP="00011344">
            <w:pPr>
              <w:spacing w:before="120" w:after="120"/>
              <w:ind w:firstLine="1332"/>
              <w:jc w:val="both"/>
              <w:rPr>
                <w:sz w:val="26"/>
                <w:szCs w:val="26"/>
              </w:rPr>
            </w:pPr>
            <w:r w:rsidRPr="00011344">
              <w:rPr>
                <w:sz w:val="26"/>
                <w:szCs w:val="26"/>
              </w:rPr>
              <w:t>Ban kiểm phiếu kiểm tra thùng phiếu, phát phiếu bầu, ban kiểm phiếu tiến hành kiểm phiếu tại chổ về số lượng và công bố kết quả tổng số phiếu thu vào và báo cáo với đại hội .</w:t>
            </w:r>
          </w:p>
          <w:p w:rsidR="00C34151" w:rsidRPr="00011344" w:rsidRDefault="00C34151" w:rsidP="00011344">
            <w:pPr>
              <w:ind w:firstLine="702"/>
              <w:jc w:val="both"/>
              <w:rPr>
                <w:sz w:val="26"/>
                <w:szCs w:val="26"/>
              </w:rPr>
            </w:pPr>
            <w:r w:rsidRPr="00011344">
              <w:rPr>
                <w:b/>
                <w:bCs/>
                <w:sz w:val="26"/>
                <w:szCs w:val="26"/>
              </w:rPr>
              <w:t>4. Bầu đại biểu dự Đại hội Đảng bộ cấp trên</w:t>
            </w:r>
            <w:r w:rsidRPr="00011344">
              <w:rPr>
                <w:sz w:val="26"/>
                <w:szCs w:val="26"/>
              </w:rPr>
              <w:t xml:space="preserve"> ( mời Đ/c ………. )</w:t>
            </w:r>
          </w:p>
          <w:p w:rsidR="00C34151" w:rsidRPr="00011344" w:rsidRDefault="00C34151" w:rsidP="00011344">
            <w:pPr>
              <w:spacing w:before="120" w:after="120"/>
              <w:ind w:firstLine="882"/>
              <w:jc w:val="both"/>
              <w:rPr>
                <w:sz w:val="26"/>
                <w:szCs w:val="26"/>
              </w:rPr>
            </w:pPr>
            <w:r w:rsidRPr="00011344">
              <w:rPr>
                <w:sz w:val="26"/>
                <w:szCs w:val="26"/>
              </w:rPr>
              <w:t>- Đòan Chủ tịch phổ biến tiêu chuẩn đại biểu: ngòai phẩm chất chính trị đạo đức, năng lực các đại biểu phải có trình độ nhận thức,  khái quát vấn đề , trình bày  và đóng góp ý kiến cho ĐH.</w:t>
            </w:r>
          </w:p>
          <w:p w:rsidR="00C34151" w:rsidRPr="00011344" w:rsidRDefault="00C34151" w:rsidP="00011344">
            <w:pPr>
              <w:spacing w:before="120" w:after="120"/>
              <w:ind w:firstLine="882"/>
              <w:jc w:val="both"/>
              <w:rPr>
                <w:sz w:val="26"/>
                <w:szCs w:val="26"/>
              </w:rPr>
            </w:pPr>
            <w:r w:rsidRPr="00011344">
              <w:rPr>
                <w:sz w:val="26"/>
                <w:szCs w:val="26"/>
              </w:rPr>
              <w:t>- Đọc thông báo của cấp ủy cấp trên về việc phân bổ đại biểu cấp mình.</w:t>
            </w:r>
          </w:p>
          <w:p w:rsidR="00C34151" w:rsidRPr="00011344" w:rsidRDefault="00C34151" w:rsidP="00011344">
            <w:pPr>
              <w:spacing w:before="120" w:after="120"/>
              <w:ind w:firstLine="882"/>
              <w:jc w:val="both"/>
              <w:rPr>
                <w:sz w:val="26"/>
                <w:szCs w:val="26"/>
              </w:rPr>
            </w:pPr>
            <w:r w:rsidRPr="00011344">
              <w:rPr>
                <w:sz w:val="26"/>
                <w:szCs w:val="26"/>
              </w:rPr>
              <w:t>- Đại hội tiến hành thảo luận ứng cử, đề cử  vào danh sách đại biểu dự đại hội cấp trên</w:t>
            </w:r>
          </w:p>
          <w:p w:rsidR="00C34151" w:rsidRPr="00011344" w:rsidRDefault="00C34151" w:rsidP="00011344">
            <w:pPr>
              <w:spacing w:before="120" w:after="120"/>
              <w:ind w:firstLine="882"/>
              <w:jc w:val="both"/>
              <w:rPr>
                <w:sz w:val="26"/>
                <w:szCs w:val="26"/>
              </w:rPr>
            </w:pPr>
            <w:r w:rsidRPr="00011344">
              <w:rPr>
                <w:sz w:val="26"/>
                <w:szCs w:val="26"/>
              </w:rPr>
              <w:t>- Đoàn Chủ tịch giới thiệu đề cử của ban chấp hành (chi ủy) khóa trước về danh sách đại biểu dự đại hội cấp trên, gồm:</w:t>
            </w:r>
          </w:p>
          <w:p w:rsidR="00C34151" w:rsidRPr="00011344" w:rsidRDefault="00C34151" w:rsidP="00011344">
            <w:pPr>
              <w:spacing w:before="120" w:after="120"/>
              <w:ind w:firstLine="1332"/>
              <w:jc w:val="both"/>
              <w:rPr>
                <w:sz w:val="26"/>
                <w:szCs w:val="26"/>
              </w:rPr>
            </w:pPr>
            <w:r w:rsidRPr="00011344">
              <w:rPr>
                <w:sz w:val="26"/>
                <w:szCs w:val="26"/>
              </w:rPr>
              <w:t>1/Đ/c …………………………………..</w:t>
            </w:r>
          </w:p>
          <w:p w:rsidR="00C34151" w:rsidRPr="00011344" w:rsidRDefault="00C34151" w:rsidP="00011344">
            <w:pPr>
              <w:spacing w:before="120" w:after="120"/>
              <w:ind w:firstLine="1332"/>
              <w:jc w:val="both"/>
              <w:rPr>
                <w:sz w:val="26"/>
                <w:szCs w:val="26"/>
              </w:rPr>
            </w:pPr>
            <w:r w:rsidRPr="00011344">
              <w:rPr>
                <w:sz w:val="26"/>
                <w:szCs w:val="26"/>
              </w:rPr>
              <w:t>2/ Đ/c …………………………………..</w:t>
            </w:r>
          </w:p>
          <w:p w:rsidR="00C34151" w:rsidRPr="00011344" w:rsidRDefault="00C34151" w:rsidP="00011344">
            <w:pPr>
              <w:spacing w:before="120" w:after="120"/>
              <w:ind w:firstLine="1332"/>
              <w:jc w:val="both"/>
              <w:rPr>
                <w:sz w:val="26"/>
                <w:szCs w:val="26"/>
              </w:rPr>
            </w:pPr>
            <w:r w:rsidRPr="00011344">
              <w:rPr>
                <w:sz w:val="26"/>
                <w:szCs w:val="26"/>
              </w:rPr>
              <w:t>3/ Đ/c …………………………………..</w:t>
            </w:r>
          </w:p>
          <w:p w:rsidR="00C34151" w:rsidRPr="00011344" w:rsidRDefault="00C34151" w:rsidP="00011344">
            <w:pPr>
              <w:spacing w:before="120" w:after="120"/>
              <w:ind w:firstLine="882"/>
              <w:jc w:val="both"/>
              <w:rPr>
                <w:sz w:val="26"/>
                <w:szCs w:val="26"/>
              </w:rPr>
            </w:pPr>
            <w:r w:rsidRPr="00011344">
              <w:rPr>
                <w:sz w:val="26"/>
                <w:szCs w:val="26"/>
              </w:rPr>
              <w:t>- Đề nghị Đại hội thảo luận về danh sách đề cử, nếu không có ý kiến gì khác, đề nghị ĐH biểu quyết danh sách bầu cử bằng hình thức giơ thẻ đảng</w:t>
            </w:r>
          </w:p>
          <w:p w:rsidR="00C34151" w:rsidRPr="00011344" w:rsidRDefault="00C34151" w:rsidP="00011344">
            <w:pPr>
              <w:spacing w:before="120" w:after="120"/>
              <w:ind w:firstLine="1332"/>
              <w:jc w:val="both"/>
              <w:rPr>
                <w:sz w:val="26"/>
                <w:szCs w:val="26"/>
              </w:rPr>
            </w:pPr>
            <w:r w:rsidRPr="00011344">
              <w:rPr>
                <w:sz w:val="26"/>
                <w:szCs w:val="26"/>
              </w:rPr>
              <w:t>Đ/c nào nhất trí với danh sách về  đoàn đại biểu đi dự đại hội cấp trên</w:t>
            </w:r>
          </w:p>
          <w:p w:rsidR="00C34151" w:rsidRPr="00011344" w:rsidRDefault="00C34151" w:rsidP="00011344">
            <w:pPr>
              <w:spacing w:before="120" w:after="120"/>
              <w:ind w:firstLine="1332"/>
              <w:jc w:val="both"/>
              <w:rPr>
                <w:sz w:val="26"/>
                <w:szCs w:val="26"/>
              </w:rPr>
            </w:pPr>
            <w:r w:rsidRPr="00011344">
              <w:rPr>
                <w:sz w:val="26"/>
                <w:szCs w:val="26"/>
              </w:rPr>
              <w:t>Đ/c nào không nhất trí hoặc có ý kiến gì khác</w:t>
            </w:r>
          </w:p>
          <w:p w:rsidR="00C34151" w:rsidRPr="00011344" w:rsidRDefault="00C34151" w:rsidP="00011344">
            <w:pPr>
              <w:spacing w:before="120" w:after="120"/>
              <w:ind w:firstLine="1062"/>
              <w:jc w:val="both"/>
              <w:rPr>
                <w:sz w:val="26"/>
                <w:szCs w:val="26"/>
              </w:rPr>
            </w:pPr>
            <w:r w:rsidRPr="00011344">
              <w:rPr>
                <w:sz w:val="26"/>
                <w:szCs w:val="26"/>
              </w:rPr>
              <w:t xml:space="preserve">Như vậy ĐH (có................%) đ/c nhất trí danh sách bầu cử đoàn đại biểu đi dự đại hội cấp trên.  </w:t>
            </w:r>
          </w:p>
          <w:p w:rsidR="00C34151" w:rsidRPr="00011344" w:rsidRDefault="00C34151" w:rsidP="00011344">
            <w:pPr>
              <w:spacing w:before="120" w:after="120"/>
              <w:ind w:firstLine="882"/>
              <w:jc w:val="both"/>
              <w:rPr>
                <w:sz w:val="26"/>
                <w:szCs w:val="26"/>
              </w:rPr>
            </w:pPr>
            <w:r w:rsidRPr="00011344">
              <w:rPr>
                <w:sz w:val="26"/>
                <w:szCs w:val="26"/>
              </w:rPr>
              <w:t>- Đoàn chủ tịch báo cáo với đại hội thông qua việc sử dụng ban kiểm phiếu bầu cấp ủy để bầu đoàn đại biểu đi dự đại hội cấp trên.</w:t>
            </w:r>
          </w:p>
          <w:p w:rsidR="00C34151" w:rsidRPr="00011344" w:rsidRDefault="00C34151" w:rsidP="00011344">
            <w:pPr>
              <w:spacing w:before="120" w:after="120"/>
              <w:ind w:firstLine="882"/>
              <w:jc w:val="both"/>
              <w:rPr>
                <w:sz w:val="26"/>
                <w:szCs w:val="26"/>
              </w:rPr>
            </w:pPr>
            <w:r w:rsidRPr="00011344">
              <w:rPr>
                <w:sz w:val="26"/>
                <w:szCs w:val="26"/>
              </w:rPr>
              <w:t>- Ban kiểm phiếu: chuẩn bị phiếu, phát phiếu bầu, công bố số phiếu phát ra tại hội trường...hướng dẫn cách thức bỏ phiếu, tiến hành bầu cử.</w:t>
            </w:r>
          </w:p>
          <w:p w:rsidR="00C34151" w:rsidRPr="00011344" w:rsidRDefault="00C34151" w:rsidP="00011344">
            <w:pPr>
              <w:spacing w:before="120" w:after="120"/>
              <w:ind w:firstLine="432"/>
              <w:jc w:val="both"/>
              <w:rPr>
                <w:b/>
                <w:bCs/>
                <w:sz w:val="26"/>
                <w:szCs w:val="26"/>
              </w:rPr>
            </w:pPr>
            <w:r w:rsidRPr="00011344">
              <w:rPr>
                <w:b/>
                <w:bCs/>
                <w:sz w:val="26"/>
                <w:szCs w:val="26"/>
              </w:rPr>
              <w:t>D. Chương trình bế mạc Đại hội</w:t>
            </w:r>
          </w:p>
          <w:p w:rsidR="00C34151" w:rsidRPr="00011344" w:rsidRDefault="00C34151" w:rsidP="00011344">
            <w:pPr>
              <w:spacing w:before="120" w:after="120"/>
              <w:ind w:firstLine="702"/>
              <w:jc w:val="both"/>
              <w:rPr>
                <w:b/>
                <w:bCs/>
                <w:sz w:val="26"/>
                <w:szCs w:val="26"/>
              </w:rPr>
            </w:pPr>
            <w:r w:rsidRPr="00011344">
              <w:rPr>
                <w:b/>
                <w:bCs/>
                <w:sz w:val="26"/>
                <w:szCs w:val="26"/>
              </w:rPr>
              <w:t xml:space="preserve"> </w:t>
            </w:r>
          </w:p>
          <w:p w:rsidR="00C34151" w:rsidRPr="00011344" w:rsidRDefault="00C34151" w:rsidP="00011344">
            <w:pPr>
              <w:spacing w:before="120" w:after="120"/>
              <w:ind w:firstLine="702"/>
              <w:jc w:val="both"/>
              <w:rPr>
                <w:b/>
                <w:bCs/>
                <w:sz w:val="26"/>
                <w:szCs w:val="26"/>
              </w:rPr>
            </w:pPr>
            <w:r w:rsidRPr="00011344">
              <w:rPr>
                <w:b/>
                <w:bCs/>
                <w:sz w:val="26"/>
                <w:szCs w:val="26"/>
              </w:rPr>
              <w:t xml:space="preserve">1. Đoàn chủ tịch trình bày dự thảo Nghị quyết; đại hội thảo luận và biểu quyết thông qua. </w:t>
            </w:r>
          </w:p>
          <w:p w:rsidR="00C34151" w:rsidRPr="00011344" w:rsidRDefault="00C34151" w:rsidP="00011344">
            <w:pPr>
              <w:spacing w:before="120" w:after="120"/>
              <w:ind w:firstLine="1152"/>
              <w:jc w:val="both"/>
              <w:rPr>
                <w:sz w:val="26"/>
                <w:szCs w:val="26"/>
              </w:rPr>
            </w:pPr>
            <w:r w:rsidRPr="00011344">
              <w:rPr>
                <w:sz w:val="26"/>
                <w:szCs w:val="26"/>
              </w:rPr>
              <w:t xml:space="preserve">Nếu Đại hội không có ý kiến gì khác thì đoàn chủ tịch cho biểu quyết toàn văn nghị quyết bằng hình thức giơ thẻ đảng. </w:t>
            </w:r>
          </w:p>
          <w:p w:rsidR="00C34151" w:rsidRPr="00011344" w:rsidRDefault="00C34151" w:rsidP="00011344">
            <w:pPr>
              <w:spacing w:before="120" w:after="120"/>
              <w:ind w:firstLine="1152"/>
              <w:jc w:val="both"/>
              <w:rPr>
                <w:sz w:val="26"/>
                <w:szCs w:val="26"/>
              </w:rPr>
            </w:pPr>
            <w:r w:rsidRPr="00011344">
              <w:rPr>
                <w:sz w:val="26"/>
                <w:szCs w:val="26"/>
              </w:rPr>
              <w:t>Đ/c nào nhất trí với danh sách ứng cử đoàn đại biểu đi dự đại hội cấp trên.</w:t>
            </w:r>
          </w:p>
          <w:p w:rsidR="00C34151" w:rsidRPr="00011344" w:rsidRDefault="00C34151" w:rsidP="00011344">
            <w:pPr>
              <w:spacing w:before="120" w:after="120"/>
              <w:ind w:firstLine="1152"/>
              <w:jc w:val="both"/>
              <w:rPr>
                <w:sz w:val="26"/>
                <w:szCs w:val="26"/>
              </w:rPr>
            </w:pPr>
            <w:r w:rsidRPr="00011344">
              <w:rPr>
                <w:sz w:val="26"/>
                <w:szCs w:val="26"/>
              </w:rPr>
              <w:t>Đ/c nào không nhất trí hoặc có ý kiến gì khác</w:t>
            </w:r>
          </w:p>
          <w:p w:rsidR="00C34151" w:rsidRPr="00011344" w:rsidRDefault="00C34151" w:rsidP="00011344">
            <w:pPr>
              <w:spacing w:before="120" w:after="120"/>
              <w:ind w:firstLine="1152"/>
              <w:jc w:val="both"/>
              <w:rPr>
                <w:sz w:val="26"/>
                <w:szCs w:val="26"/>
              </w:rPr>
            </w:pPr>
            <w:r w:rsidRPr="00011344">
              <w:rPr>
                <w:sz w:val="26"/>
                <w:szCs w:val="26"/>
              </w:rPr>
              <w:t>Như vậy ĐH (có................%) đ/c nhất trí dự thảo nghị quyết</w:t>
            </w:r>
          </w:p>
          <w:p w:rsidR="00C34151" w:rsidRPr="00011344" w:rsidRDefault="00C34151" w:rsidP="00011344">
            <w:pPr>
              <w:spacing w:before="120" w:after="120"/>
              <w:ind w:firstLine="702"/>
              <w:jc w:val="both"/>
              <w:rPr>
                <w:sz w:val="26"/>
                <w:szCs w:val="26"/>
              </w:rPr>
            </w:pPr>
            <w:r w:rsidRPr="00011344">
              <w:rPr>
                <w:b/>
                <w:bCs/>
                <w:sz w:val="26"/>
                <w:szCs w:val="26"/>
              </w:rPr>
              <w:t>2. Đọc diễn văn bế mạc đại hội</w:t>
            </w:r>
            <w:r w:rsidRPr="00011344">
              <w:rPr>
                <w:sz w:val="26"/>
                <w:szCs w:val="26"/>
              </w:rPr>
              <w:t xml:space="preserve"> (mời đ/c ………………………)</w:t>
            </w:r>
          </w:p>
          <w:p w:rsidR="00C34151" w:rsidRPr="00011344" w:rsidRDefault="00C34151" w:rsidP="00011344">
            <w:pPr>
              <w:spacing w:before="120" w:after="120"/>
              <w:ind w:firstLine="702"/>
              <w:jc w:val="both"/>
              <w:rPr>
                <w:sz w:val="26"/>
                <w:szCs w:val="26"/>
              </w:rPr>
            </w:pPr>
            <w:r w:rsidRPr="00011344">
              <w:rPr>
                <w:b/>
                <w:bCs/>
                <w:sz w:val="26"/>
                <w:szCs w:val="26"/>
              </w:rPr>
              <w:t>3. Chào cờ bế mạc</w:t>
            </w:r>
            <w:r w:rsidRPr="00011344">
              <w:rPr>
                <w:sz w:val="26"/>
                <w:szCs w:val="26"/>
              </w:rPr>
              <w:t xml:space="preserve"> ( hát quốc ca, quốc tế ca)</w:t>
            </w:r>
          </w:p>
        </w:tc>
        <w:tc>
          <w:tcPr>
            <w:tcW w:w="1980" w:type="dxa"/>
          </w:tcPr>
          <w:p w:rsidR="00C34151" w:rsidRPr="00011344" w:rsidRDefault="00C34151" w:rsidP="00080309">
            <w:pPr>
              <w:rPr>
                <w:b/>
                <w:bCs/>
                <w:sz w:val="26"/>
                <w:szCs w:val="26"/>
              </w:rPr>
            </w:pPr>
          </w:p>
        </w:tc>
        <w:tc>
          <w:tcPr>
            <w:tcW w:w="1440" w:type="dxa"/>
          </w:tcPr>
          <w:p w:rsidR="00C34151" w:rsidRPr="00011344" w:rsidRDefault="00C34151" w:rsidP="00011344">
            <w:pPr>
              <w:ind w:left="252" w:hanging="252"/>
              <w:rPr>
                <w:b/>
                <w:bCs/>
                <w:sz w:val="26"/>
                <w:szCs w:val="26"/>
              </w:rPr>
            </w:pPr>
          </w:p>
        </w:tc>
      </w:tr>
    </w:tbl>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Pr="0082086B" w:rsidRDefault="00C34151" w:rsidP="00AC6049">
      <w:pPr>
        <w:jc w:val="center"/>
        <w:rPr>
          <w:b/>
          <w:bCs/>
          <w:sz w:val="26"/>
          <w:szCs w:val="26"/>
        </w:rPr>
      </w:pPr>
    </w:p>
    <w:p w:rsidR="00C34151" w:rsidRDefault="00C34151"/>
    <w:sectPr w:rsidR="00C34151" w:rsidSect="00080309">
      <w:footerReference w:type="default" r:id="rId7"/>
      <w:pgSz w:w="15840" w:h="12240" w:orient="landscape"/>
      <w:pgMar w:top="899" w:right="90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151" w:rsidRDefault="00C34151" w:rsidP="00DC7ACD">
      <w:r>
        <w:separator/>
      </w:r>
    </w:p>
  </w:endnote>
  <w:endnote w:type="continuationSeparator" w:id="0">
    <w:p w:rsidR="00C34151" w:rsidRDefault="00C34151" w:rsidP="00DC7A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151" w:rsidRDefault="00C34151" w:rsidP="00080309">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34151" w:rsidRDefault="00C34151" w:rsidP="0008030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151" w:rsidRDefault="00C34151" w:rsidP="00DC7ACD">
      <w:r>
        <w:separator/>
      </w:r>
    </w:p>
  </w:footnote>
  <w:footnote w:type="continuationSeparator" w:id="0">
    <w:p w:rsidR="00C34151" w:rsidRDefault="00C34151" w:rsidP="00DC7A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36671"/>
    <w:multiLevelType w:val="hybridMultilevel"/>
    <w:tmpl w:val="EC306CBA"/>
    <w:lvl w:ilvl="0" w:tplc="A9A0EDF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36CE36BE"/>
    <w:multiLevelType w:val="hybridMultilevel"/>
    <w:tmpl w:val="18F6DA60"/>
    <w:lvl w:ilvl="0" w:tplc="FA5A1772">
      <w:start w:val="1"/>
      <w:numFmt w:val="bullet"/>
      <w:lvlText w:val="-"/>
      <w:lvlJc w:val="left"/>
      <w:pPr>
        <w:tabs>
          <w:tab w:val="num" w:pos="720"/>
        </w:tabs>
        <w:ind w:left="720" w:hanging="360"/>
      </w:pPr>
      <w:rPr>
        <w:rFonts w:ascii="Times New Roman" w:eastAsia="Times New Roman" w:hAnsi="Times New Roman" w:hint="default"/>
      </w:rPr>
    </w:lvl>
    <w:lvl w:ilvl="1" w:tplc="04090017">
      <w:start w:val="1"/>
      <w:numFmt w:val="low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721B3D71"/>
    <w:multiLevelType w:val="hybridMultilevel"/>
    <w:tmpl w:val="260C2770"/>
    <w:lvl w:ilvl="0" w:tplc="04090017">
      <w:start w:val="1"/>
      <w:numFmt w:val="lowerLetter"/>
      <w:lvlText w:val="%1)"/>
      <w:lvlJc w:val="left"/>
      <w:pPr>
        <w:tabs>
          <w:tab w:val="num" w:pos="720"/>
        </w:tabs>
        <w:ind w:left="720" w:hanging="360"/>
      </w:pPr>
      <w:rPr>
        <w:rFonts w:hint="default"/>
      </w:rPr>
    </w:lvl>
    <w:lvl w:ilvl="1" w:tplc="6B5C056A">
      <w:start w:val="6"/>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9C60609"/>
    <w:multiLevelType w:val="hybridMultilevel"/>
    <w:tmpl w:val="95BE13FA"/>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6049"/>
    <w:rsid w:val="00001E22"/>
    <w:rsid w:val="00011344"/>
    <w:rsid w:val="00080309"/>
    <w:rsid w:val="000B02B3"/>
    <w:rsid w:val="0010494D"/>
    <w:rsid w:val="0014129D"/>
    <w:rsid w:val="00160888"/>
    <w:rsid w:val="001D0691"/>
    <w:rsid w:val="002343A5"/>
    <w:rsid w:val="00237EA7"/>
    <w:rsid w:val="0029347D"/>
    <w:rsid w:val="002A511D"/>
    <w:rsid w:val="002D2BB9"/>
    <w:rsid w:val="00335C76"/>
    <w:rsid w:val="00340E15"/>
    <w:rsid w:val="0039105F"/>
    <w:rsid w:val="00425EAD"/>
    <w:rsid w:val="0044643E"/>
    <w:rsid w:val="00573015"/>
    <w:rsid w:val="00584248"/>
    <w:rsid w:val="005859B0"/>
    <w:rsid w:val="005A4F2D"/>
    <w:rsid w:val="005D3DBF"/>
    <w:rsid w:val="006144A4"/>
    <w:rsid w:val="00723B76"/>
    <w:rsid w:val="00741FB8"/>
    <w:rsid w:val="007B54E8"/>
    <w:rsid w:val="00810ECF"/>
    <w:rsid w:val="0082086B"/>
    <w:rsid w:val="008551B5"/>
    <w:rsid w:val="008F5140"/>
    <w:rsid w:val="0090525F"/>
    <w:rsid w:val="00972101"/>
    <w:rsid w:val="009B38E0"/>
    <w:rsid w:val="009B78D4"/>
    <w:rsid w:val="00A32006"/>
    <w:rsid w:val="00A53ECB"/>
    <w:rsid w:val="00AA49E7"/>
    <w:rsid w:val="00AA659E"/>
    <w:rsid w:val="00AC6049"/>
    <w:rsid w:val="00C34151"/>
    <w:rsid w:val="00C80096"/>
    <w:rsid w:val="00C81C4F"/>
    <w:rsid w:val="00CF76D6"/>
    <w:rsid w:val="00D510C8"/>
    <w:rsid w:val="00D5269E"/>
    <w:rsid w:val="00D93383"/>
    <w:rsid w:val="00DC7ACD"/>
    <w:rsid w:val="00DE4804"/>
    <w:rsid w:val="00DE5088"/>
    <w:rsid w:val="00E077D0"/>
    <w:rsid w:val="00EB5EFC"/>
    <w:rsid w:val="00EC3C28"/>
    <w:rsid w:val="00F105A4"/>
    <w:rsid w:val="00FB7D86"/>
    <w:rsid w:val="00FE43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049"/>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C604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uiPriority w:val="99"/>
    <w:rsid w:val="00AC6049"/>
    <w:pPr>
      <w:tabs>
        <w:tab w:val="left" w:pos="1152"/>
      </w:tabs>
      <w:spacing w:before="120" w:after="120" w:line="312" w:lineRule="auto"/>
    </w:pPr>
    <w:rPr>
      <w:rFonts w:ascii="Arial" w:eastAsia="Times New Roman" w:hAnsi="Arial" w:cs="Arial"/>
      <w:sz w:val="26"/>
      <w:szCs w:val="26"/>
    </w:rPr>
  </w:style>
  <w:style w:type="paragraph" w:styleId="Footer">
    <w:name w:val="footer"/>
    <w:basedOn w:val="Normal"/>
    <w:link w:val="FooterChar"/>
    <w:uiPriority w:val="99"/>
    <w:rsid w:val="00AC6049"/>
    <w:pPr>
      <w:tabs>
        <w:tab w:val="center" w:pos="4320"/>
        <w:tab w:val="right" w:pos="8640"/>
      </w:tabs>
    </w:pPr>
  </w:style>
  <w:style w:type="character" w:customStyle="1" w:styleId="FooterChar">
    <w:name w:val="Footer Char"/>
    <w:basedOn w:val="DefaultParagraphFont"/>
    <w:link w:val="Footer"/>
    <w:uiPriority w:val="99"/>
    <w:locked/>
    <w:rsid w:val="00AC6049"/>
    <w:rPr>
      <w:rFonts w:ascii="Times New Roman" w:hAnsi="Times New Roman" w:cs="Times New Roman"/>
      <w:sz w:val="24"/>
      <w:szCs w:val="24"/>
    </w:rPr>
  </w:style>
  <w:style w:type="character" w:styleId="PageNumber">
    <w:name w:val="page number"/>
    <w:basedOn w:val="DefaultParagraphFont"/>
    <w:uiPriority w:val="99"/>
    <w:rsid w:val="00AC6049"/>
  </w:style>
  <w:style w:type="paragraph" w:styleId="ListParagraph">
    <w:name w:val="List Paragraph"/>
    <w:basedOn w:val="Normal"/>
    <w:uiPriority w:val="99"/>
    <w:qFormat/>
    <w:rsid w:val="006144A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1154</Words>
  <Characters>6582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dc:title>
  <dc:subject/>
  <dc:creator>Hp202G1</dc:creator>
  <cp:keywords/>
  <dc:description/>
  <cp:lastModifiedBy>Hp202G1</cp:lastModifiedBy>
  <cp:revision>2</cp:revision>
  <dcterms:created xsi:type="dcterms:W3CDTF">2014-12-29T08:08:00Z</dcterms:created>
  <dcterms:modified xsi:type="dcterms:W3CDTF">2014-12-29T08:08:00Z</dcterms:modified>
</cp:coreProperties>
</file>